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41FD4" w14:textId="4D1DE9FB" w:rsidR="003859D2" w:rsidRPr="003859D2" w:rsidRDefault="003859D2" w:rsidP="003859D2">
      <w:pPr>
        <w:jc w:val="center"/>
        <w:rPr>
          <w:b/>
          <w:bCs/>
          <w:sz w:val="32"/>
          <w:szCs w:val="32"/>
        </w:rPr>
      </w:pPr>
      <w:r w:rsidRPr="003859D2">
        <w:rPr>
          <w:b/>
          <w:bCs/>
          <w:sz w:val="32"/>
          <w:szCs w:val="32"/>
        </w:rPr>
        <w:t>Major Professor Form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413"/>
      </w:tblGrid>
      <w:tr w:rsidR="00E026F7" w:rsidRPr="001A3542" w14:paraId="5BF442ED" w14:textId="77777777" w:rsidTr="00DF4550">
        <w:tc>
          <w:tcPr>
            <w:tcW w:w="1040" w:type="pct"/>
            <w:vAlign w:val="bottom"/>
          </w:tcPr>
          <w:p w14:paraId="4185BA9F" w14:textId="61AFBB4A" w:rsidR="00E026F7" w:rsidRPr="001A3542" w:rsidRDefault="00E026F7" w:rsidP="00346DE2">
            <w:pPr>
              <w:rPr>
                <w:rFonts w:ascii="Arial" w:hAnsi="Arial" w:cs="Arial"/>
                <w:sz w:val="24"/>
                <w:szCs w:val="24"/>
              </w:rPr>
            </w:pPr>
            <w:r w:rsidRPr="001A3542">
              <w:rPr>
                <w:rFonts w:ascii="Arial" w:hAnsi="Arial" w:cs="Arial"/>
                <w:sz w:val="24"/>
                <w:szCs w:val="24"/>
              </w:rPr>
              <w:t>Major Professor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510119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0" w:type="pct"/>
                <w:tcBorders>
                  <w:bottom w:val="single" w:sz="4" w:space="0" w:color="auto"/>
                </w:tcBorders>
                <w:vAlign w:val="bottom"/>
              </w:tcPr>
              <w:p w14:paraId="425542E6" w14:textId="0F9FC326" w:rsidR="00E026F7" w:rsidRPr="001A3542" w:rsidRDefault="00521554" w:rsidP="00346DE2">
                <w:pPr>
                  <w:spacing w:before="240"/>
                  <w:rPr>
                    <w:rFonts w:ascii="Arial" w:hAnsi="Arial" w:cs="Arial"/>
                    <w:sz w:val="24"/>
                    <w:szCs w:val="24"/>
                  </w:rPr>
                </w:pPr>
                <w:r w:rsidRPr="002105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50259" w:rsidRPr="001A3542" w14:paraId="6E378828" w14:textId="77777777" w:rsidTr="00DF4550">
        <w:tc>
          <w:tcPr>
            <w:tcW w:w="1040" w:type="pct"/>
            <w:vAlign w:val="bottom"/>
          </w:tcPr>
          <w:p w14:paraId="72CCF9C1" w14:textId="76817233" w:rsidR="00650259" w:rsidRPr="001A3542" w:rsidRDefault="00E026F7" w:rsidP="00346DE2">
            <w:pPr>
              <w:rPr>
                <w:rFonts w:ascii="Arial" w:hAnsi="Arial" w:cs="Arial"/>
                <w:sz w:val="24"/>
                <w:szCs w:val="24"/>
              </w:rPr>
            </w:pPr>
            <w:r w:rsidRPr="001A3542">
              <w:rPr>
                <w:rFonts w:ascii="Arial" w:hAnsi="Arial" w:cs="Arial"/>
                <w:sz w:val="24"/>
                <w:szCs w:val="24"/>
              </w:rPr>
              <w:t>Applicant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136223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0" w:type="pct"/>
                <w:tcBorders>
                  <w:bottom w:val="single" w:sz="4" w:space="0" w:color="auto"/>
                </w:tcBorders>
                <w:vAlign w:val="bottom"/>
              </w:tcPr>
              <w:p w14:paraId="3C965494" w14:textId="15A3AAF4" w:rsidR="00650259" w:rsidRPr="001A3542" w:rsidRDefault="00521554" w:rsidP="00346DE2">
                <w:pPr>
                  <w:spacing w:before="240"/>
                  <w:rPr>
                    <w:rFonts w:ascii="Arial" w:hAnsi="Arial" w:cs="Arial"/>
                    <w:sz w:val="24"/>
                    <w:szCs w:val="24"/>
                  </w:rPr>
                </w:pPr>
                <w:r w:rsidRPr="002105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50259" w:rsidRPr="001A3542" w14:paraId="1F5EA44D" w14:textId="77777777" w:rsidTr="00DF4550">
        <w:tc>
          <w:tcPr>
            <w:tcW w:w="1040" w:type="pct"/>
            <w:vAlign w:val="bottom"/>
          </w:tcPr>
          <w:p w14:paraId="3A083766" w14:textId="77777777" w:rsidR="00E026F7" w:rsidRPr="001A3542" w:rsidRDefault="00E026F7" w:rsidP="00346D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6F50ED" w14:textId="1E0E2EB6" w:rsidR="00650259" w:rsidRPr="001A3542" w:rsidRDefault="00E026F7" w:rsidP="00346DE2">
            <w:pPr>
              <w:rPr>
                <w:rFonts w:ascii="Arial" w:hAnsi="Arial" w:cs="Arial"/>
                <w:sz w:val="24"/>
                <w:szCs w:val="24"/>
              </w:rPr>
            </w:pPr>
            <w:r w:rsidRPr="001A3542">
              <w:rPr>
                <w:rFonts w:ascii="Arial" w:hAnsi="Arial" w:cs="Arial"/>
                <w:sz w:val="24"/>
                <w:szCs w:val="24"/>
              </w:rPr>
              <w:t xml:space="preserve">Applicant’s </w:t>
            </w:r>
            <w:r w:rsidR="003859D2">
              <w:rPr>
                <w:rFonts w:ascii="Arial" w:hAnsi="Arial" w:cs="Arial"/>
                <w:sz w:val="24"/>
                <w:szCs w:val="24"/>
              </w:rPr>
              <w:t>degree</w:t>
            </w:r>
            <w:r w:rsidR="00D17521">
              <w:rPr>
                <w:rFonts w:ascii="Arial" w:hAnsi="Arial" w:cs="Arial"/>
                <w:sz w:val="24"/>
                <w:szCs w:val="24"/>
              </w:rPr>
              <w:t xml:space="preserve"> program</w:t>
            </w:r>
            <w:r w:rsidR="003859D2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1A3542">
              <w:rPr>
                <w:rFonts w:ascii="Arial" w:hAnsi="Arial" w:cs="Arial"/>
                <w:sz w:val="24"/>
                <w:szCs w:val="24"/>
              </w:rPr>
              <w:t>expected semester of entry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191866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0" w:type="pct"/>
                <w:tcBorders>
                  <w:bottom w:val="single" w:sz="4" w:space="0" w:color="auto"/>
                </w:tcBorders>
                <w:vAlign w:val="bottom"/>
              </w:tcPr>
              <w:p w14:paraId="4080919A" w14:textId="394A1796" w:rsidR="00650259" w:rsidRPr="001A3542" w:rsidRDefault="00521554" w:rsidP="00346DE2">
                <w:pPr>
                  <w:spacing w:before="240"/>
                  <w:rPr>
                    <w:rFonts w:ascii="Arial" w:hAnsi="Arial" w:cs="Arial"/>
                    <w:sz w:val="24"/>
                    <w:szCs w:val="24"/>
                  </w:rPr>
                </w:pPr>
                <w:r w:rsidRPr="002105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4550" w:rsidRPr="001A3542" w14:paraId="5958CEEE" w14:textId="77777777" w:rsidTr="00DF4550">
        <w:tc>
          <w:tcPr>
            <w:tcW w:w="1040" w:type="pct"/>
            <w:vAlign w:val="bottom"/>
          </w:tcPr>
          <w:p w14:paraId="66C50960" w14:textId="77777777" w:rsidR="00DF4550" w:rsidRPr="001A3542" w:rsidRDefault="00DF4550" w:rsidP="00346D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293AA5" w14:textId="0A213B57" w:rsidR="00DF4550" w:rsidRPr="001A3542" w:rsidRDefault="00DF4550" w:rsidP="00346DE2">
            <w:pPr>
              <w:rPr>
                <w:rFonts w:ascii="Arial" w:hAnsi="Arial" w:cs="Arial"/>
                <w:sz w:val="24"/>
                <w:szCs w:val="24"/>
              </w:rPr>
            </w:pPr>
            <w:r w:rsidRPr="001A3542">
              <w:rPr>
                <w:rFonts w:ascii="Arial" w:hAnsi="Arial" w:cs="Arial"/>
                <w:sz w:val="24"/>
                <w:szCs w:val="24"/>
              </w:rPr>
              <w:t>How many graduate RAs do you currently support during the academic semester?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828828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0" w:type="pct"/>
                <w:tcBorders>
                  <w:bottom w:val="single" w:sz="4" w:space="0" w:color="auto"/>
                </w:tcBorders>
                <w:vAlign w:val="bottom"/>
              </w:tcPr>
              <w:p w14:paraId="74BB87E2" w14:textId="3B3F615E" w:rsidR="00DF4550" w:rsidRPr="001A3542" w:rsidRDefault="00D701C7" w:rsidP="00346DE2">
                <w:pPr>
                  <w:spacing w:before="240"/>
                  <w:rPr>
                    <w:rFonts w:ascii="Arial" w:hAnsi="Arial" w:cs="Arial"/>
                    <w:sz w:val="24"/>
                    <w:szCs w:val="24"/>
                  </w:rPr>
                </w:pPr>
                <w:r w:rsidRPr="002105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4550" w:rsidRPr="001A3542" w14:paraId="5C5F7026" w14:textId="77777777" w:rsidTr="00DF4550">
        <w:tc>
          <w:tcPr>
            <w:tcW w:w="1040" w:type="pct"/>
            <w:vAlign w:val="bottom"/>
          </w:tcPr>
          <w:p w14:paraId="474071C0" w14:textId="77777777" w:rsidR="00DF4550" w:rsidRPr="001A3542" w:rsidRDefault="00DF4550" w:rsidP="00346D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9AE50D" w14:textId="37EE2CFB" w:rsidR="00DF4550" w:rsidRPr="001A3542" w:rsidRDefault="00DF4550" w:rsidP="00346DE2">
            <w:pPr>
              <w:rPr>
                <w:rFonts w:ascii="Arial" w:hAnsi="Arial" w:cs="Arial"/>
                <w:sz w:val="24"/>
                <w:szCs w:val="24"/>
              </w:rPr>
            </w:pPr>
            <w:r w:rsidRPr="001A3542">
              <w:rPr>
                <w:rFonts w:ascii="Arial" w:hAnsi="Arial" w:cs="Arial"/>
                <w:sz w:val="24"/>
                <w:szCs w:val="24"/>
              </w:rPr>
              <w:t>How many of your current graduate students are supported by Teaching Assistantships?</w:t>
            </w:r>
          </w:p>
        </w:tc>
        <w:tc>
          <w:tcPr>
            <w:tcW w:w="3960" w:type="pct"/>
            <w:tcBorders>
              <w:bottom w:val="single" w:sz="4" w:space="0" w:color="auto"/>
            </w:tcBorders>
            <w:vAlign w:val="bottom"/>
          </w:tcPr>
          <w:p w14:paraId="3DE0DD97" w14:textId="77777777" w:rsidR="00DF4550" w:rsidRPr="001A3542" w:rsidRDefault="00DF4550" w:rsidP="00346DE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116713018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851FCE3" w14:textId="6BA13E25" w:rsidR="00DF4550" w:rsidRPr="001A3542" w:rsidRDefault="00D701C7" w:rsidP="00346DE2">
                <w:pPr>
                  <w:spacing w:before="240"/>
                  <w:rPr>
                    <w:rFonts w:ascii="Arial" w:hAnsi="Arial" w:cs="Arial"/>
                    <w:sz w:val="24"/>
                    <w:szCs w:val="24"/>
                  </w:rPr>
                </w:pPr>
                <w:r w:rsidRPr="0021052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F4550" w:rsidRPr="001A3542" w14:paraId="0E9985D1" w14:textId="77777777" w:rsidTr="00DF4550">
        <w:tc>
          <w:tcPr>
            <w:tcW w:w="1040" w:type="pct"/>
            <w:vAlign w:val="bottom"/>
          </w:tcPr>
          <w:p w14:paraId="58985518" w14:textId="77777777" w:rsidR="00DF4550" w:rsidRPr="001A3542" w:rsidRDefault="00DF4550" w:rsidP="00346DE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3CF979" w14:textId="643038A6" w:rsidR="00DF4550" w:rsidRPr="001A3542" w:rsidRDefault="00DF4550" w:rsidP="00346DE2">
            <w:pPr>
              <w:rPr>
                <w:rFonts w:ascii="Arial" w:hAnsi="Arial" w:cs="Arial"/>
                <w:sz w:val="24"/>
                <w:szCs w:val="24"/>
              </w:rPr>
            </w:pPr>
            <w:r w:rsidRPr="001A3542">
              <w:rPr>
                <w:rFonts w:ascii="Arial" w:hAnsi="Arial" w:cs="Arial"/>
                <w:sz w:val="24"/>
                <w:szCs w:val="24"/>
              </w:rPr>
              <w:t>How many of your current graduate students are self-supported?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739277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0" w:type="pct"/>
                <w:tcBorders>
                  <w:bottom w:val="single" w:sz="4" w:space="0" w:color="auto"/>
                </w:tcBorders>
                <w:vAlign w:val="bottom"/>
              </w:tcPr>
              <w:p w14:paraId="123B78E4" w14:textId="269E0B2A" w:rsidR="00DF4550" w:rsidRPr="001A3542" w:rsidRDefault="00D701C7" w:rsidP="00346DE2">
                <w:pPr>
                  <w:spacing w:before="240"/>
                  <w:rPr>
                    <w:rFonts w:ascii="Arial" w:hAnsi="Arial" w:cs="Arial"/>
                    <w:sz w:val="24"/>
                    <w:szCs w:val="24"/>
                  </w:rPr>
                </w:pPr>
                <w:r w:rsidRPr="002105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026F7" w:rsidRPr="001A3542" w14:paraId="0C0C79B0" w14:textId="77777777" w:rsidTr="00E026F7">
        <w:trPr>
          <w:trHeight w:val="54"/>
        </w:trPr>
        <w:tc>
          <w:tcPr>
            <w:tcW w:w="5000" w:type="pct"/>
            <w:gridSpan w:val="2"/>
          </w:tcPr>
          <w:p w14:paraId="780251E3" w14:textId="77777777" w:rsidR="00E026F7" w:rsidRPr="001A3542" w:rsidRDefault="00E026F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BB8DB2B" w14:textId="28C6D5F3" w:rsidR="00E026F7" w:rsidRPr="001A3542" w:rsidRDefault="00E026F7" w:rsidP="00E026F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A3542">
        <w:rPr>
          <w:rFonts w:ascii="Arial" w:hAnsi="Arial" w:cs="Arial"/>
          <w:b/>
          <w:bCs/>
          <w:sz w:val="24"/>
          <w:szCs w:val="24"/>
        </w:rPr>
        <w:t>How well do you know the applicant?</w:t>
      </w:r>
    </w:p>
    <w:p w14:paraId="342C2EFA" w14:textId="60848E60" w:rsidR="00E026F7" w:rsidRPr="001A3542" w:rsidRDefault="00AF00EE" w:rsidP="00E026F7">
      <w:p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46594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6F7" w:rsidRPr="001A35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6065C" w:rsidRPr="001A3542">
        <w:rPr>
          <w:rFonts w:ascii="Arial" w:hAnsi="Arial" w:cs="Arial"/>
          <w:sz w:val="24"/>
          <w:szCs w:val="24"/>
        </w:rPr>
        <w:t>minimally</w:t>
      </w:r>
    </w:p>
    <w:p w14:paraId="6546F4EC" w14:textId="70D8FC1F" w:rsidR="00A6065C" w:rsidRPr="001A3542" w:rsidRDefault="00AF00EE" w:rsidP="00A6065C">
      <w:p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0655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065C" w:rsidRPr="001A35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proofErr w:type="gramStart"/>
      <w:r w:rsidR="00A6065C" w:rsidRPr="001A3542">
        <w:rPr>
          <w:rFonts w:ascii="Arial" w:hAnsi="Arial" w:cs="Arial"/>
          <w:sz w:val="24"/>
          <w:szCs w:val="24"/>
        </w:rPr>
        <w:t>well</w:t>
      </w:r>
      <w:proofErr w:type="gramEnd"/>
      <w:r w:rsidR="00A6065C" w:rsidRPr="001A3542">
        <w:rPr>
          <w:rFonts w:ascii="Arial" w:hAnsi="Arial" w:cs="Arial"/>
          <w:sz w:val="24"/>
          <w:szCs w:val="24"/>
        </w:rPr>
        <w:t xml:space="preserve"> </w:t>
      </w:r>
    </w:p>
    <w:p w14:paraId="3FA985E4" w14:textId="43AA21A1" w:rsidR="00A6065C" w:rsidRPr="001A3542" w:rsidRDefault="00AF00EE" w:rsidP="00A6065C">
      <w:p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97937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065C" w:rsidRPr="001A354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6065C" w:rsidRPr="001A3542">
        <w:rPr>
          <w:rFonts w:ascii="Arial" w:hAnsi="Arial" w:cs="Arial"/>
          <w:sz w:val="24"/>
          <w:szCs w:val="24"/>
        </w:rPr>
        <w:t>very well</w:t>
      </w:r>
    </w:p>
    <w:p w14:paraId="16BBF063" w14:textId="02BB9FB8" w:rsidR="00E026F7" w:rsidRPr="001A3542" w:rsidRDefault="00E026F7" w:rsidP="00E677F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FC96A9E" w14:textId="77777777" w:rsidR="001A3542" w:rsidRPr="001A3542" w:rsidRDefault="001A3542" w:rsidP="001A354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A3542">
        <w:rPr>
          <w:rFonts w:ascii="Arial" w:hAnsi="Arial" w:cs="Arial"/>
          <w:b/>
          <w:bCs/>
          <w:sz w:val="24"/>
          <w:szCs w:val="24"/>
        </w:rPr>
        <w:t>Did you interview this student? If yes, when and how (in-person or virtually)?</w:t>
      </w:r>
    </w:p>
    <w:sdt>
      <w:sdtPr>
        <w:rPr>
          <w:rFonts w:ascii="Arial" w:hAnsi="Arial" w:cs="Arial"/>
          <w:sz w:val="24"/>
          <w:szCs w:val="24"/>
        </w:rPr>
        <w:id w:val="-563871260"/>
        <w:placeholder>
          <w:docPart w:val="B8BC6BFEECFD4252B33FB2516A5AC841"/>
        </w:placeholder>
        <w:showingPlcHdr/>
      </w:sdtPr>
      <w:sdtEndPr/>
      <w:sdtContent>
        <w:p w14:paraId="3D0BDA2F" w14:textId="77777777" w:rsidR="001A3542" w:rsidRPr="001A3542" w:rsidRDefault="001A3542" w:rsidP="001A3542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1A35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2A438088" w14:textId="77777777" w:rsidR="003859D2" w:rsidRDefault="003859D2" w:rsidP="00E677F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09295F0" w14:textId="4AB8AFF7" w:rsidR="00E026F7" w:rsidRPr="001A3542" w:rsidRDefault="00E026F7" w:rsidP="00E677F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A3542">
        <w:rPr>
          <w:rFonts w:ascii="Arial" w:hAnsi="Arial" w:cs="Arial"/>
          <w:b/>
          <w:bCs/>
          <w:sz w:val="24"/>
          <w:szCs w:val="24"/>
        </w:rPr>
        <w:lastRenderedPageBreak/>
        <w:t>Why do you think this student has the potential to succeed in the graduate program?</w:t>
      </w:r>
    </w:p>
    <w:sdt>
      <w:sdtPr>
        <w:rPr>
          <w:rFonts w:ascii="Arial" w:hAnsi="Arial" w:cs="Arial"/>
          <w:sz w:val="24"/>
          <w:szCs w:val="24"/>
        </w:rPr>
        <w:id w:val="-110907779"/>
        <w:placeholder>
          <w:docPart w:val="DefaultPlaceholder_-1854013440"/>
        </w:placeholder>
        <w:showingPlcHdr/>
      </w:sdtPr>
      <w:sdtEndPr/>
      <w:sdtContent>
        <w:p w14:paraId="7222E069" w14:textId="0905557B" w:rsidR="00E026F7" w:rsidRPr="001A3542" w:rsidRDefault="00A74883" w:rsidP="00E677FE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21052D">
            <w:rPr>
              <w:rStyle w:val="PlaceholderText"/>
            </w:rPr>
            <w:t>Click or tap here to enter text.</w:t>
          </w:r>
        </w:p>
      </w:sdtContent>
    </w:sdt>
    <w:p w14:paraId="43CF4DFE" w14:textId="77777777" w:rsidR="003859D2" w:rsidRDefault="003859D2" w:rsidP="00E677F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E26E07C" w14:textId="523E8709" w:rsidR="00E026F7" w:rsidRPr="001A3542" w:rsidRDefault="00E026F7" w:rsidP="00E677F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A3542">
        <w:rPr>
          <w:rFonts w:ascii="Arial" w:hAnsi="Arial" w:cs="Arial"/>
          <w:b/>
          <w:bCs/>
          <w:sz w:val="24"/>
          <w:szCs w:val="24"/>
        </w:rPr>
        <w:t>Why is this student a good fit for your lab?</w:t>
      </w:r>
    </w:p>
    <w:sdt>
      <w:sdtPr>
        <w:rPr>
          <w:rFonts w:ascii="Arial" w:hAnsi="Arial" w:cs="Arial"/>
          <w:sz w:val="24"/>
          <w:szCs w:val="24"/>
        </w:rPr>
        <w:id w:val="403877341"/>
        <w:placeholder>
          <w:docPart w:val="DefaultPlaceholder_-1854013440"/>
        </w:placeholder>
        <w:showingPlcHdr/>
      </w:sdtPr>
      <w:sdtEndPr/>
      <w:sdtContent>
        <w:p w14:paraId="1DA9553A" w14:textId="304736FB" w:rsidR="00E026F7" w:rsidRPr="001A3542" w:rsidRDefault="00E026F7" w:rsidP="00E677FE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1A35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360D6DB7" w14:textId="77777777" w:rsidR="00E026F7" w:rsidRPr="001A3542" w:rsidRDefault="00E026F7" w:rsidP="00E677FE">
      <w:pPr>
        <w:spacing w:after="0"/>
        <w:rPr>
          <w:rFonts w:ascii="Arial" w:hAnsi="Arial" w:cs="Arial"/>
          <w:sz w:val="24"/>
          <w:szCs w:val="24"/>
        </w:rPr>
      </w:pPr>
    </w:p>
    <w:p w14:paraId="45A44E1A" w14:textId="70EB8EA9" w:rsidR="00E026F7" w:rsidRPr="001A3542" w:rsidRDefault="00E026F7" w:rsidP="00E026F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138345E4">
        <w:rPr>
          <w:rFonts w:ascii="Arial" w:hAnsi="Arial" w:cs="Arial"/>
          <w:b/>
          <w:bCs/>
          <w:sz w:val="24"/>
          <w:szCs w:val="24"/>
        </w:rPr>
        <w:t xml:space="preserve">Describe </w:t>
      </w:r>
      <w:r w:rsidR="00827837" w:rsidRPr="138345E4">
        <w:rPr>
          <w:rFonts w:ascii="Arial" w:hAnsi="Arial" w:cs="Arial"/>
          <w:b/>
          <w:bCs/>
          <w:sz w:val="24"/>
          <w:szCs w:val="24"/>
        </w:rPr>
        <w:t>the</w:t>
      </w:r>
      <w:r w:rsidRPr="138345E4">
        <w:rPr>
          <w:rFonts w:ascii="Arial" w:hAnsi="Arial" w:cs="Arial"/>
          <w:b/>
          <w:bCs/>
          <w:sz w:val="24"/>
          <w:szCs w:val="24"/>
        </w:rPr>
        <w:t xml:space="preserve"> project(s) identified that the student will participate</w:t>
      </w:r>
      <w:r w:rsidR="31220557" w:rsidRPr="138345E4">
        <w:rPr>
          <w:rFonts w:ascii="Arial" w:hAnsi="Arial" w:cs="Arial"/>
          <w:b/>
          <w:bCs/>
          <w:sz w:val="24"/>
          <w:szCs w:val="24"/>
        </w:rPr>
        <w:t xml:space="preserve"> in.</w:t>
      </w:r>
    </w:p>
    <w:sdt>
      <w:sdtPr>
        <w:rPr>
          <w:rFonts w:ascii="Arial" w:hAnsi="Arial" w:cs="Arial"/>
          <w:sz w:val="24"/>
          <w:szCs w:val="24"/>
        </w:rPr>
        <w:id w:val="682474693"/>
        <w:placeholder>
          <w:docPart w:val="DefaultPlaceholder_-1854013440"/>
        </w:placeholder>
        <w:showingPlcHdr/>
      </w:sdtPr>
      <w:sdtEndPr/>
      <w:sdtContent>
        <w:p w14:paraId="20CBCDD6" w14:textId="2307ADCF" w:rsidR="00E026F7" w:rsidRPr="001A3542" w:rsidRDefault="00E026F7" w:rsidP="00E677FE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1A35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30A5FCA5" w14:textId="77777777" w:rsidR="00E026F7" w:rsidRPr="001A3542" w:rsidRDefault="00E026F7" w:rsidP="00E677FE">
      <w:pPr>
        <w:spacing w:after="0"/>
        <w:rPr>
          <w:rFonts w:ascii="Arial" w:hAnsi="Arial" w:cs="Arial"/>
          <w:sz w:val="24"/>
          <w:szCs w:val="24"/>
        </w:rPr>
      </w:pPr>
    </w:p>
    <w:p w14:paraId="7C97C3C5" w14:textId="05FA38FD" w:rsidR="00E026F7" w:rsidRPr="001A3542" w:rsidRDefault="00E026F7" w:rsidP="00E026F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138345E4">
        <w:rPr>
          <w:rFonts w:ascii="Arial" w:hAnsi="Arial" w:cs="Arial"/>
          <w:b/>
          <w:bCs/>
          <w:sz w:val="24"/>
          <w:szCs w:val="24"/>
        </w:rPr>
        <w:t xml:space="preserve">How do you plan to support the student’s </w:t>
      </w:r>
      <w:r w:rsidR="001A3542" w:rsidRPr="138345E4">
        <w:rPr>
          <w:rFonts w:ascii="Arial" w:hAnsi="Arial" w:cs="Arial"/>
          <w:b/>
          <w:bCs/>
          <w:sz w:val="24"/>
          <w:szCs w:val="24"/>
        </w:rPr>
        <w:t>stipend and</w:t>
      </w:r>
      <w:r w:rsidR="00F42DB5">
        <w:rPr>
          <w:rFonts w:ascii="Arial" w:hAnsi="Arial" w:cs="Arial"/>
          <w:b/>
          <w:bCs/>
          <w:sz w:val="24"/>
          <w:szCs w:val="24"/>
        </w:rPr>
        <w:t>/or tuition</w:t>
      </w:r>
      <w:r w:rsidR="00A93343">
        <w:rPr>
          <w:rFonts w:ascii="Arial" w:hAnsi="Arial" w:cs="Arial"/>
          <w:b/>
          <w:bCs/>
          <w:sz w:val="24"/>
          <w:szCs w:val="24"/>
        </w:rPr>
        <w:t xml:space="preserve"> over their entire degree program</w:t>
      </w:r>
      <w:r w:rsidR="00F42DB5">
        <w:rPr>
          <w:rFonts w:ascii="Arial" w:hAnsi="Arial" w:cs="Arial"/>
          <w:b/>
          <w:bCs/>
          <w:sz w:val="24"/>
          <w:szCs w:val="24"/>
        </w:rPr>
        <w:t>?</w:t>
      </w:r>
      <w:r w:rsidR="001A3542" w:rsidRPr="138345E4">
        <w:rPr>
          <w:rFonts w:ascii="Arial" w:hAnsi="Arial" w:cs="Arial"/>
          <w:b/>
          <w:bCs/>
          <w:sz w:val="24"/>
          <w:szCs w:val="24"/>
        </w:rPr>
        <w:t xml:space="preserve"> </w:t>
      </w:r>
      <w:r w:rsidR="007810FA">
        <w:rPr>
          <w:rFonts w:ascii="Arial" w:hAnsi="Arial" w:cs="Arial"/>
          <w:b/>
          <w:bCs/>
          <w:sz w:val="24"/>
          <w:szCs w:val="24"/>
        </w:rPr>
        <w:t xml:space="preserve">Indicate whether the student </w:t>
      </w:r>
      <w:r w:rsidR="008501A1">
        <w:rPr>
          <w:rFonts w:ascii="Arial" w:hAnsi="Arial" w:cs="Arial"/>
          <w:b/>
          <w:bCs/>
          <w:sz w:val="24"/>
          <w:szCs w:val="24"/>
        </w:rPr>
        <w:t>will</w:t>
      </w:r>
      <w:r w:rsidR="007810FA">
        <w:rPr>
          <w:rFonts w:ascii="Arial" w:hAnsi="Arial" w:cs="Arial"/>
          <w:b/>
          <w:bCs/>
          <w:sz w:val="24"/>
          <w:szCs w:val="24"/>
        </w:rPr>
        <w:t xml:space="preserve"> be supported by a</w:t>
      </w:r>
      <w:r w:rsidR="00776B85">
        <w:rPr>
          <w:rFonts w:ascii="Arial" w:hAnsi="Arial" w:cs="Arial"/>
          <w:b/>
          <w:bCs/>
          <w:sz w:val="24"/>
          <w:szCs w:val="24"/>
        </w:rPr>
        <w:t xml:space="preserve"> research assistantship, teaching assistantship, or self-funded </w:t>
      </w:r>
      <w:r w:rsidR="00DC1B7A">
        <w:rPr>
          <w:rFonts w:ascii="Arial" w:hAnsi="Arial" w:cs="Arial"/>
          <w:b/>
          <w:bCs/>
          <w:sz w:val="24"/>
          <w:szCs w:val="24"/>
        </w:rPr>
        <w:t>during their first year in the program</w:t>
      </w:r>
      <w:r w:rsidR="00D867BC">
        <w:rPr>
          <w:rFonts w:ascii="Arial" w:hAnsi="Arial" w:cs="Arial"/>
          <w:b/>
          <w:bCs/>
          <w:sz w:val="24"/>
          <w:szCs w:val="24"/>
        </w:rPr>
        <w:t xml:space="preserve"> </w:t>
      </w:r>
      <w:r w:rsidR="00776B85">
        <w:rPr>
          <w:rFonts w:ascii="Arial" w:hAnsi="Arial" w:cs="Arial"/>
          <w:b/>
          <w:bCs/>
          <w:sz w:val="24"/>
          <w:szCs w:val="24"/>
        </w:rPr>
        <w:t>and the</w:t>
      </w:r>
      <w:r w:rsidR="008501A1">
        <w:rPr>
          <w:rFonts w:ascii="Arial" w:hAnsi="Arial" w:cs="Arial"/>
          <w:b/>
          <w:bCs/>
          <w:sz w:val="24"/>
          <w:szCs w:val="24"/>
        </w:rPr>
        <w:t xml:space="preserve"> expected duration</w:t>
      </w:r>
      <w:r w:rsidR="00F12CE8">
        <w:rPr>
          <w:rFonts w:ascii="Arial" w:hAnsi="Arial" w:cs="Arial"/>
          <w:b/>
          <w:bCs/>
          <w:sz w:val="24"/>
          <w:szCs w:val="24"/>
        </w:rPr>
        <w:t xml:space="preserve"> of the funding</w:t>
      </w:r>
      <w:r w:rsidR="008501A1">
        <w:rPr>
          <w:rFonts w:ascii="Arial" w:hAnsi="Arial" w:cs="Arial"/>
          <w:b/>
          <w:bCs/>
          <w:sz w:val="24"/>
          <w:szCs w:val="24"/>
        </w:rPr>
        <w:t xml:space="preserve">. Include current </w:t>
      </w:r>
      <w:r w:rsidR="009C539E">
        <w:rPr>
          <w:rFonts w:ascii="Arial" w:hAnsi="Arial" w:cs="Arial"/>
          <w:b/>
          <w:bCs/>
          <w:sz w:val="24"/>
          <w:szCs w:val="24"/>
        </w:rPr>
        <w:t xml:space="preserve">and/or pending grants and future </w:t>
      </w:r>
      <w:r w:rsidR="000E6437">
        <w:rPr>
          <w:rFonts w:ascii="Arial" w:hAnsi="Arial" w:cs="Arial"/>
          <w:b/>
          <w:bCs/>
          <w:sz w:val="24"/>
          <w:szCs w:val="24"/>
        </w:rPr>
        <w:t>planned submissions that may support the student.</w:t>
      </w:r>
    </w:p>
    <w:sdt>
      <w:sdtPr>
        <w:rPr>
          <w:rFonts w:ascii="Arial" w:hAnsi="Arial" w:cs="Arial"/>
          <w:sz w:val="24"/>
          <w:szCs w:val="24"/>
        </w:rPr>
        <w:id w:val="-826588094"/>
        <w:placeholder>
          <w:docPart w:val="DefaultPlaceholder_-1854013440"/>
        </w:placeholder>
        <w:showingPlcHdr/>
      </w:sdtPr>
      <w:sdtEndPr/>
      <w:sdtContent>
        <w:p w14:paraId="5283EA41" w14:textId="6D910222" w:rsidR="00E026F7" w:rsidRPr="001A3542" w:rsidRDefault="00E026F7" w:rsidP="00E026F7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1A35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0DC410AC" w14:textId="77777777" w:rsidR="001A3542" w:rsidRPr="001A3542" w:rsidRDefault="001A3542" w:rsidP="00E026F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A6508A8" w14:textId="122D73E3" w:rsidR="00F42DB5" w:rsidRPr="001A3542" w:rsidRDefault="00F42DB5" w:rsidP="00F42DB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138345E4">
        <w:rPr>
          <w:rFonts w:ascii="Arial" w:hAnsi="Arial" w:cs="Arial"/>
          <w:b/>
          <w:bCs/>
          <w:sz w:val="24"/>
          <w:szCs w:val="24"/>
        </w:rPr>
        <w:t xml:space="preserve">How do you plan to support the student’s research </w:t>
      </w:r>
      <w:proofErr w:type="gramStart"/>
      <w:r w:rsidRPr="138345E4">
        <w:rPr>
          <w:rFonts w:ascii="Arial" w:hAnsi="Arial" w:cs="Arial"/>
          <w:b/>
          <w:bCs/>
          <w:sz w:val="24"/>
          <w:szCs w:val="24"/>
        </w:rPr>
        <w:t>expenditures</w:t>
      </w:r>
      <w:proofErr w:type="gramEnd"/>
      <w:r w:rsidRPr="138345E4">
        <w:rPr>
          <w:rFonts w:ascii="Arial" w:hAnsi="Arial" w:cs="Arial"/>
          <w:b/>
          <w:bCs/>
          <w:sz w:val="24"/>
          <w:szCs w:val="24"/>
        </w:rPr>
        <w:t>?</w:t>
      </w:r>
    </w:p>
    <w:sdt>
      <w:sdtPr>
        <w:rPr>
          <w:rFonts w:ascii="Arial" w:hAnsi="Arial" w:cs="Arial"/>
          <w:sz w:val="24"/>
          <w:szCs w:val="24"/>
        </w:rPr>
        <w:id w:val="-419955940"/>
        <w:placeholder>
          <w:docPart w:val="66ACDB430EBC4E1485C55BCB8CA269B0"/>
        </w:placeholder>
        <w:showingPlcHdr/>
      </w:sdtPr>
      <w:sdtEndPr/>
      <w:sdtContent>
        <w:p w14:paraId="410A1156" w14:textId="77777777" w:rsidR="00F42DB5" w:rsidRPr="001A3542" w:rsidRDefault="00F42DB5" w:rsidP="00F42DB5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1A35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47110867" w14:textId="77777777" w:rsidR="00F42DB5" w:rsidRDefault="00F42DB5" w:rsidP="00E026F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A3ABD63" w14:textId="2E3D1144" w:rsidR="001A3542" w:rsidRPr="001A3542" w:rsidRDefault="00AB1D14" w:rsidP="001A3542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Any other information you would like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the GATSC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to consider? </w:t>
      </w:r>
      <w:r w:rsidR="007A2765">
        <w:rPr>
          <w:rFonts w:ascii="Arial" w:hAnsi="Arial" w:cs="Arial"/>
          <w:b/>
          <w:bCs/>
          <w:sz w:val="24"/>
          <w:szCs w:val="24"/>
        </w:rPr>
        <w:t>If</w:t>
      </w:r>
      <w:r w:rsidR="001A3542">
        <w:rPr>
          <w:rFonts w:ascii="Arial" w:hAnsi="Arial" w:cs="Arial"/>
          <w:b/>
          <w:bCs/>
          <w:sz w:val="24"/>
          <w:szCs w:val="24"/>
        </w:rPr>
        <w:t xml:space="preserve"> you </w:t>
      </w:r>
      <w:r w:rsidR="00827837">
        <w:rPr>
          <w:rFonts w:ascii="Arial" w:hAnsi="Arial" w:cs="Arial"/>
          <w:b/>
          <w:bCs/>
          <w:sz w:val="24"/>
          <w:szCs w:val="24"/>
        </w:rPr>
        <w:t xml:space="preserve">are </w:t>
      </w:r>
      <w:r w:rsidR="001A3542">
        <w:rPr>
          <w:rFonts w:ascii="Arial" w:hAnsi="Arial" w:cs="Arial"/>
          <w:b/>
          <w:bCs/>
          <w:sz w:val="24"/>
          <w:szCs w:val="24"/>
        </w:rPr>
        <w:t>submitting multiple Major Professor Forms</w:t>
      </w:r>
      <w:r w:rsidR="007A2765">
        <w:rPr>
          <w:rFonts w:ascii="Arial" w:hAnsi="Arial" w:cs="Arial"/>
          <w:b/>
          <w:bCs/>
          <w:sz w:val="24"/>
          <w:szCs w:val="24"/>
        </w:rPr>
        <w:t xml:space="preserve"> and have a preferred applicant ranking, </w:t>
      </w:r>
      <w:r w:rsidR="00D17521">
        <w:rPr>
          <w:rFonts w:ascii="Arial" w:hAnsi="Arial" w:cs="Arial"/>
          <w:b/>
          <w:bCs/>
          <w:sz w:val="24"/>
          <w:szCs w:val="24"/>
        </w:rPr>
        <w:t>also indicate that</w:t>
      </w:r>
      <w:r w:rsidR="007A2765">
        <w:rPr>
          <w:rFonts w:ascii="Arial" w:hAnsi="Arial" w:cs="Arial"/>
          <w:b/>
          <w:bCs/>
          <w:sz w:val="24"/>
          <w:szCs w:val="24"/>
        </w:rPr>
        <w:t xml:space="preserve"> here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-156769452"/>
        <w:placeholder>
          <w:docPart w:val="AE36F18CA94D46EAB26C72EA299CC23C"/>
        </w:placeholder>
        <w:showingPlcHdr/>
      </w:sdtPr>
      <w:sdtEndPr/>
      <w:sdtContent>
        <w:p w14:paraId="38F323FC" w14:textId="77777777" w:rsidR="007A2765" w:rsidRDefault="007A2765" w:rsidP="007A2765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1A35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00CC5738" w14:textId="77777777" w:rsidR="001A3542" w:rsidRDefault="001A3542" w:rsidP="00E677FE">
      <w:pPr>
        <w:spacing w:after="0"/>
        <w:rPr>
          <w:sz w:val="16"/>
          <w:szCs w:val="16"/>
        </w:rPr>
      </w:pPr>
    </w:p>
    <w:p w14:paraId="260D4E16" w14:textId="77777777" w:rsidR="00827837" w:rsidRDefault="00827837" w:rsidP="00E677FE">
      <w:pPr>
        <w:spacing w:after="0"/>
        <w:rPr>
          <w:sz w:val="16"/>
          <w:szCs w:val="16"/>
        </w:rPr>
      </w:pPr>
    </w:p>
    <w:p w14:paraId="7BD06C20" w14:textId="1DFA35C2" w:rsidR="00827837" w:rsidRPr="00E677FE" w:rsidRDefault="00E9163C" w:rsidP="00827837">
      <w:pPr>
        <w:spacing w:after="0"/>
        <w:rPr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Major Professor </w:t>
      </w:r>
      <w:r w:rsidR="006C615E">
        <w:rPr>
          <w:rFonts w:ascii="Arial" w:hAnsi="Arial" w:cs="Arial"/>
          <w:sz w:val="24"/>
          <w:szCs w:val="24"/>
        </w:rPr>
        <w:t xml:space="preserve">Digital </w:t>
      </w:r>
      <w:r>
        <w:rPr>
          <w:rFonts w:ascii="Arial" w:hAnsi="Arial" w:cs="Arial"/>
          <w:sz w:val="24"/>
          <w:szCs w:val="24"/>
        </w:rPr>
        <w:t>Signature and Date</w:t>
      </w:r>
      <w:r w:rsidR="00EE00CC">
        <w:rPr>
          <w:rFonts w:ascii="Arial" w:hAnsi="Arial" w:cs="Arial"/>
          <w:sz w:val="24"/>
          <w:szCs w:val="24"/>
        </w:rPr>
        <w:tab/>
      </w:r>
      <w:r w:rsidR="00EE00CC">
        <w:rPr>
          <w:rFonts w:ascii="Arial" w:hAnsi="Arial" w:cs="Arial"/>
          <w:sz w:val="24"/>
          <w:szCs w:val="24"/>
        </w:rPr>
        <w:tab/>
      </w:r>
    </w:p>
    <w:p w14:paraId="393D3B50" w14:textId="44CD2569" w:rsidR="00827837" w:rsidRDefault="00AF00EE" w:rsidP="00E677F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D210B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10" o:title=""/>
            <o:lock v:ext="edit" ungrouping="t" rotation="t" cropping="t" verticies="t" text="t" grouping="t"/>
            <o:signatureline v:ext="edit" id="{37DF0295-13F1-4897-A8EF-922907F883E2}" provid="{00000000-0000-0000-0000-000000000000}" issignatureline="t"/>
          </v:shape>
        </w:pict>
      </w:r>
    </w:p>
    <w:p w14:paraId="68D6FFC7" w14:textId="77777777" w:rsidR="00837316" w:rsidRDefault="00837316" w:rsidP="00E677FE">
      <w:pPr>
        <w:spacing w:after="0"/>
        <w:rPr>
          <w:rFonts w:ascii="Arial" w:hAnsi="Arial" w:cs="Arial"/>
          <w:sz w:val="24"/>
          <w:szCs w:val="24"/>
        </w:rPr>
      </w:pPr>
    </w:p>
    <w:p w14:paraId="7E01E457" w14:textId="77777777" w:rsidR="00EE00CC" w:rsidRDefault="00EE00CC" w:rsidP="00E677FE">
      <w:pPr>
        <w:spacing w:after="0"/>
        <w:rPr>
          <w:rFonts w:ascii="Arial" w:hAnsi="Arial" w:cs="Arial"/>
          <w:sz w:val="24"/>
          <w:szCs w:val="24"/>
        </w:rPr>
      </w:pPr>
    </w:p>
    <w:p w14:paraId="3EB38362" w14:textId="4AA470C1" w:rsidR="00EE00CC" w:rsidRDefault="00EE00CC" w:rsidP="00E677F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Co-</w:t>
      </w:r>
      <w:r w:rsidR="00677DC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ajor Professor Digital Signature and Date</w:t>
      </w:r>
      <w:r w:rsidR="00677DCB">
        <w:rPr>
          <w:rFonts w:ascii="Arial" w:hAnsi="Arial" w:cs="Arial"/>
          <w:sz w:val="24"/>
          <w:szCs w:val="24"/>
        </w:rPr>
        <w:t xml:space="preserve"> (if applicable)</w:t>
      </w:r>
    </w:p>
    <w:p w14:paraId="3E4564DD" w14:textId="01A9F4CD" w:rsidR="00677DCB" w:rsidRPr="00E677FE" w:rsidRDefault="00AF00EE" w:rsidP="00E677FE">
      <w:pPr>
        <w:spacing w:after="0"/>
        <w:rPr>
          <w:sz w:val="16"/>
          <w:szCs w:val="16"/>
        </w:rPr>
      </w:pPr>
      <w:r>
        <w:rPr>
          <w:rFonts w:ascii="Arial" w:hAnsi="Arial" w:cs="Arial"/>
          <w:sz w:val="24"/>
          <w:szCs w:val="24"/>
        </w:rPr>
        <w:pict w14:anchorId="70210801">
          <v:shape id="_x0000_i1026" type="#_x0000_t75" alt="Signature Line, Unsigned" style="width:192pt;height:96pt">
            <v:imagedata r:id="rId10" o:title=""/>
            <o:lock v:ext="edit" ungrouping="t" rotation="t" cropping="t" verticies="t" text="t" grouping="t"/>
            <o:signatureline v:ext="edit" id="{B0D8A7D5-3F05-42A5-9D5D-F59BB0551BE8}" provid="{00000000-0000-0000-0000-000000000000}" issignatureline="t"/>
          </v:shape>
        </w:pict>
      </w:r>
    </w:p>
    <w:sectPr w:rsidR="00677DCB" w:rsidRPr="00E677FE" w:rsidSect="00827837">
      <w:footerReference w:type="default" r:id="rId11"/>
      <w:headerReference w:type="first" r:id="rId12"/>
      <w:pgSz w:w="12240" w:h="15840"/>
      <w:pgMar w:top="1440" w:right="1440" w:bottom="1008" w:left="1440" w:header="720" w:footer="43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5A93" w14:textId="77777777" w:rsidR="00AF00EE" w:rsidRDefault="00AF00EE" w:rsidP="00650259">
      <w:pPr>
        <w:spacing w:after="0" w:line="240" w:lineRule="auto"/>
      </w:pPr>
      <w:r>
        <w:separator/>
      </w:r>
    </w:p>
  </w:endnote>
  <w:endnote w:type="continuationSeparator" w:id="0">
    <w:p w14:paraId="334ACFD0" w14:textId="77777777" w:rsidR="00AF00EE" w:rsidRDefault="00AF00EE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40C80D-36D9-4CC8-B400-E4F21EDEE5AA}"/>
    <w:embedBold r:id="rId2" w:fontKey="{50E5D72A-7C24-40D0-9B4A-783774BC482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4610ED7B-E77E-407C-8F2E-738A7A845094}"/>
    <w:embedBold r:id="rId4" w:fontKey="{6F309765-9B4E-4E33-BD9E-DB02DA6517BD}"/>
    <w:embedItalic r:id="rId5" w:fontKey="{8307C319-283C-4496-8458-B6D186BCCA60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BE74F7BC-FE06-4D5C-B322-5EB893B3A8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6797B0A3-4322-4092-8BA3-8BEF3B063F9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0433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1C25B" w14:textId="79FC2EB9" w:rsidR="00827837" w:rsidRDefault="00827837">
        <w:pPr>
          <w:pStyle w:val="Footer"/>
          <w:jc w:val="center"/>
        </w:pPr>
        <w:r w:rsidRPr="00827837">
          <w:rPr>
            <w:rFonts w:ascii="Arial" w:hAnsi="Arial" w:cs="Arial"/>
            <w:sz w:val="22"/>
            <w:szCs w:val="22"/>
          </w:rPr>
          <w:fldChar w:fldCharType="begin"/>
        </w:r>
        <w:r w:rsidRPr="00827837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827837">
          <w:rPr>
            <w:rFonts w:ascii="Arial" w:hAnsi="Arial" w:cs="Arial"/>
            <w:sz w:val="22"/>
            <w:szCs w:val="22"/>
          </w:rPr>
          <w:fldChar w:fldCharType="separate"/>
        </w:r>
        <w:r w:rsidRPr="00827837">
          <w:rPr>
            <w:rFonts w:ascii="Arial" w:hAnsi="Arial" w:cs="Arial"/>
            <w:noProof/>
            <w:sz w:val="22"/>
            <w:szCs w:val="22"/>
          </w:rPr>
          <w:t>2</w:t>
        </w:r>
        <w:r w:rsidRPr="00827837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19B0803D" w14:textId="77777777" w:rsidR="00731F26" w:rsidRDefault="00731F26" w:rsidP="00246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765D" w14:textId="77777777" w:rsidR="00AF00EE" w:rsidRDefault="00AF00EE" w:rsidP="00650259">
      <w:pPr>
        <w:spacing w:after="0" w:line="240" w:lineRule="auto"/>
      </w:pPr>
      <w:r>
        <w:separator/>
      </w:r>
    </w:p>
  </w:footnote>
  <w:footnote w:type="continuationSeparator" w:id="0">
    <w:p w14:paraId="3DB94106" w14:textId="77777777" w:rsidR="00AF00EE" w:rsidRDefault="00AF00EE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5BBE" w14:textId="3BE7AA61" w:rsidR="00827837" w:rsidRDefault="003859D2" w:rsidP="003859D2">
    <w:pPr>
      <w:pStyle w:val="Header"/>
      <w:jc w:val="center"/>
    </w:pPr>
    <w:r>
      <w:rPr>
        <w:noProof/>
      </w:rPr>
      <w:drawing>
        <wp:inline distT="0" distB="0" distL="0" distR="0" wp14:anchorId="41800E73" wp14:editId="442E9937">
          <wp:extent cx="1488558" cy="114619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48" t="23958" r="17707" b="22569"/>
                  <a:stretch/>
                </pic:blipFill>
                <pic:spPr bwMode="auto">
                  <a:xfrm>
                    <a:off x="0" y="0"/>
                    <a:ext cx="1518587" cy="11693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776631148">
    <w:abstractNumId w:val="11"/>
  </w:num>
  <w:num w:numId="2" w16cid:durableId="733507212">
    <w:abstractNumId w:val="7"/>
  </w:num>
  <w:num w:numId="3" w16cid:durableId="1449817101">
    <w:abstractNumId w:val="15"/>
  </w:num>
  <w:num w:numId="4" w16cid:durableId="1593320099">
    <w:abstractNumId w:val="12"/>
  </w:num>
  <w:num w:numId="5" w16cid:durableId="1886865964">
    <w:abstractNumId w:val="13"/>
  </w:num>
  <w:num w:numId="6" w16cid:durableId="427894065">
    <w:abstractNumId w:val="19"/>
  </w:num>
  <w:num w:numId="7" w16cid:durableId="653264466">
    <w:abstractNumId w:val="6"/>
  </w:num>
  <w:num w:numId="8" w16cid:durableId="277762012">
    <w:abstractNumId w:val="10"/>
  </w:num>
  <w:num w:numId="9" w16cid:durableId="1832714939">
    <w:abstractNumId w:val="17"/>
  </w:num>
  <w:num w:numId="10" w16cid:durableId="1665163538">
    <w:abstractNumId w:val="1"/>
  </w:num>
  <w:num w:numId="11" w16cid:durableId="1154221244">
    <w:abstractNumId w:val="5"/>
  </w:num>
  <w:num w:numId="12" w16cid:durableId="2087259813">
    <w:abstractNumId w:val="0"/>
  </w:num>
  <w:num w:numId="13" w16cid:durableId="1364280649">
    <w:abstractNumId w:val="2"/>
  </w:num>
  <w:num w:numId="14" w16cid:durableId="319894191">
    <w:abstractNumId w:val="9"/>
  </w:num>
  <w:num w:numId="15" w16cid:durableId="412969461">
    <w:abstractNumId w:val="8"/>
  </w:num>
  <w:num w:numId="16" w16cid:durableId="624000287">
    <w:abstractNumId w:val="16"/>
  </w:num>
  <w:num w:numId="17" w16cid:durableId="1615863032">
    <w:abstractNumId w:val="3"/>
  </w:num>
  <w:num w:numId="18" w16cid:durableId="1136680262">
    <w:abstractNumId w:val="21"/>
  </w:num>
  <w:num w:numId="19" w16cid:durableId="317535987">
    <w:abstractNumId w:val="18"/>
  </w:num>
  <w:num w:numId="20" w16cid:durableId="2144150617">
    <w:abstractNumId w:val="14"/>
  </w:num>
  <w:num w:numId="21" w16cid:durableId="1580410695">
    <w:abstractNumId w:val="20"/>
  </w:num>
  <w:num w:numId="22" w16cid:durableId="74168084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0E"/>
    <w:rsid w:val="00023C62"/>
    <w:rsid w:val="00025907"/>
    <w:rsid w:val="00052382"/>
    <w:rsid w:val="0006568A"/>
    <w:rsid w:val="00076F0F"/>
    <w:rsid w:val="00084253"/>
    <w:rsid w:val="00090299"/>
    <w:rsid w:val="0009083B"/>
    <w:rsid w:val="000D1F49"/>
    <w:rsid w:val="000E6437"/>
    <w:rsid w:val="000E75BB"/>
    <w:rsid w:val="001362AB"/>
    <w:rsid w:val="001727CA"/>
    <w:rsid w:val="001A3542"/>
    <w:rsid w:val="001B5AF5"/>
    <w:rsid w:val="001C4A3D"/>
    <w:rsid w:val="001D4A1C"/>
    <w:rsid w:val="001F4002"/>
    <w:rsid w:val="002462F3"/>
    <w:rsid w:val="00253027"/>
    <w:rsid w:val="002654A7"/>
    <w:rsid w:val="002A2258"/>
    <w:rsid w:val="002C56E6"/>
    <w:rsid w:val="003175DE"/>
    <w:rsid w:val="003364A9"/>
    <w:rsid w:val="00346DE2"/>
    <w:rsid w:val="00361E11"/>
    <w:rsid w:val="0036532F"/>
    <w:rsid w:val="003859D2"/>
    <w:rsid w:val="003B4744"/>
    <w:rsid w:val="003D1934"/>
    <w:rsid w:val="003E6A0F"/>
    <w:rsid w:val="003F0847"/>
    <w:rsid w:val="0040090B"/>
    <w:rsid w:val="004535E1"/>
    <w:rsid w:val="0046302A"/>
    <w:rsid w:val="00487D2D"/>
    <w:rsid w:val="004D1DC7"/>
    <w:rsid w:val="004D5D62"/>
    <w:rsid w:val="005112D0"/>
    <w:rsid w:val="00521554"/>
    <w:rsid w:val="00577E06"/>
    <w:rsid w:val="005A3BF7"/>
    <w:rsid w:val="005C6AFF"/>
    <w:rsid w:val="005E496F"/>
    <w:rsid w:val="005F2035"/>
    <w:rsid w:val="005F7990"/>
    <w:rsid w:val="0063739C"/>
    <w:rsid w:val="00650259"/>
    <w:rsid w:val="00650DFB"/>
    <w:rsid w:val="00677DCB"/>
    <w:rsid w:val="006C615E"/>
    <w:rsid w:val="006E629B"/>
    <w:rsid w:val="00706873"/>
    <w:rsid w:val="00731F26"/>
    <w:rsid w:val="00760D65"/>
    <w:rsid w:val="0076443C"/>
    <w:rsid w:val="00770F25"/>
    <w:rsid w:val="00776B85"/>
    <w:rsid w:val="007810FA"/>
    <w:rsid w:val="00793FA0"/>
    <w:rsid w:val="00796BE2"/>
    <w:rsid w:val="007A2765"/>
    <w:rsid w:val="007A35A8"/>
    <w:rsid w:val="007B0A85"/>
    <w:rsid w:val="007C6A52"/>
    <w:rsid w:val="007F215D"/>
    <w:rsid w:val="0081096A"/>
    <w:rsid w:val="0082043E"/>
    <w:rsid w:val="0082085A"/>
    <w:rsid w:val="008215E5"/>
    <w:rsid w:val="00827837"/>
    <w:rsid w:val="00837316"/>
    <w:rsid w:val="008501A1"/>
    <w:rsid w:val="00892278"/>
    <w:rsid w:val="008A333D"/>
    <w:rsid w:val="008E203A"/>
    <w:rsid w:val="0091229C"/>
    <w:rsid w:val="00940E73"/>
    <w:rsid w:val="009530BC"/>
    <w:rsid w:val="00964B5C"/>
    <w:rsid w:val="0098597D"/>
    <w:rsid w:val="009A6F8A"/>
    <w:rsid w:val="009C461F"/>
    <w:rsid w:val="009C539E"/>
    <w:rsid w:val="009E1CA7"/>
    <w:rsid w:val="009F3318"/>
    <w:rsid w:val="009F619A"/>
    <w:rsid w:val="009F6DDE"/>
    <w:rsid w:val="00A07415"/>
    <w:rsid w:val="00A15109"/>
    <w:rsid w:val="00A370A8"/>
    <w:rsid w:val="00A57B1E"/>
    <w:rsid w:val="00A6065C"/>
    <w:rsid w:val="00A65D5E"/>
    <w:rsid w:val="00A74883"/>
    <w:rsid w:val="00A93343"/>
    <w:rsid w:val="00AB1D14"/>
    <w:rsid w:val="00AC3493"/>
    <w:rsid w:val="00AF00EE"/>
    <w:rsid w:val="00B15E72"/>
    <w:rsid w:val="00B25CE8"/>
    <w:rsid w:val="00B922C3"/>
    <w:rsid w:val="00BB4CF3"/>
    <w:rsid w:val="00BD4753"/>
    <w:rsid w:val="00BD5CB1"/>
    <w:rsid w:val="00BE62EE"/>
    <w:rsid w:val="00BE7150"/>
    <w:rsid w:val="00C003BA"/>
    <w:rsid w:val="00C328F3"/>
    <w:rsid w:val="00C46878"/>
    <w:rsid w:val="00CB4A51"/>
    <w:rsid w:val="00CD4532"/>
    <w:rsid w:val="00CD47B0"/>
    <w:rsid w:val="00CE14C9"/>
    <w:rsid w:val="00CE6104"/>
    <w:rsid w:val="00CE7918"/>
    <w:rsid w:val="00D16163"/>
    <w:rsid w:val="00D17521"/>
    <w:rsid w:val="00D2460E"/>
    <w:rsid w:val="00D27C15"/>
    <w:rsid w:val="00D318BE"/>
    <w:rsid w:val="00D701C7"/>
    <w:rsid w:val="00D867BC"/>
    <w:rsid w:val="00DA0A78"/>
    <w:rsid w:val="00DB3FAD"/>
    <w:rsid w:val="00DC1B7A"/>
    <w:rsid w:val="00DC590D"/>
    <w:rsid w:val="00DF4550"/>
    <w:rsid w:val="00E026F7"/>
    <w:rsid w:val="00E61C09"/>
    <w:rsid w:val="00E656B1"/>
    <w:rsid w:val="00E677FE"/>
    <w:rsid w:val="00E7061C"/>
    <w:rsid w:val="00E9163C"/>
    <w:rsid w:val="00EA7B4B"/>
    <w:rsid w:val="00EB3B58"/>
    <w:rsid w:val="00EB563B"/>
    <w:rsid w:val="00EC7359"/>
    <w:rsid w:val="00ED6661"/>
    <w:rsid w:val="00ED6D0C"/>
    <w:rsid w:val="00EE00CC"/>
    <w:rsid w:val="00EE3054"/>
    <w:rsid w:val="00F00606"/>
    <w:rsid w:val="00F01256"/>
    <w:rsid w:val="00F12CE8"/>
    <w:rsid w:val="00F23563"/>
    <w:rsid w:val="00F42DB5"/>
    <w:rsid w:val="00F4611E"/>
    <w:rsid w:val="00F62A1B"/>
    <w:rsid w:val="00FB4167"/>
    <w:rsid w:val="00FB6B48"/>
    <w:rsid w:val="00FC7475"/>
    <w:rsid w:val="00FE78A0"/>
    <w:rsid w:val="138345E4"/>
    <w:rsid w:val="1B4085EB"/>
    <w:rsid w:val="31220557"/>
    <w:rsid w:val="5B729CFD"/>
    <w:rsid w:val="69F0F337"/>
    <w:rsid w:val="6EE9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BBCEC"/>
  <w15:chartTrackingRefBased/>
  <w15:docId w15:val="{ECCE01E4-DB52-4776-AC28-B3E41A83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2462F3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BB4CF3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F62A1B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B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CF3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6D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h0252\AppData\Roaming\Microsoft\Templates\Volunteer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7EDB-A163-432E-BC4A-27C6AD621446}"/>
      </w:docPartPr>
      <w:docPartBody>
        <w:p w:rsidR="00305619" w:rsidRDefault="00706873">
          <w:r w:rsidRPr="002105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C6BFEECFD4252B33FB2516A5AC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E60B8-2A25-4830-BB6E-C5F5F81A1484}"/>
      </w:docPartPr>
      <w:docPartBody>
        <w:p w:rsidR="00305619" w:rsidRDefault="00706873" w:rsidP="00706873">
          <w:pPr>
            <w:pStyle w:val="B8BC6BFEECFD4252B33FB2516A5AC841"/>
          </w:pPr>
          <w:r w:rsidRPr="002105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36F18CA94D46EAB26C72EA299CC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9932-956A-4EF0-9880-B4A1D912D853}"/>
      </w:docPartPr>
      <w:docPartBody>
        <w:p w:rsidR="00305619" w:rsidRDefault="00706873" w:rsidP="00706873">
          <w:pPr>
            <w:pStyle w:val="AE36F18CA94D46EAB26C72EA299CC23C"/>
          </w:pPr>
          <w:r w:rsidRPr="002105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ACDB430EBC4E1485C55BCB8CA26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90122-1B96-42EF-AA02-F54C3085D23F}"/>
      </w:docPartPr>
      <w:docPartBody>
        <w:p w:rsidR="006E6A1B" w:rsidRDefault="00862814" w:rsidP="00862814">
          <w:pPr>
            <w:pStyle w:val="66ACDB430EBC4E1485C55BCB8CA269B0"/>
          </w:pPr>
          <w:r w:rsidRPr="0021052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3C"/>
    <w:rsid w:val="00023C62"/>
    <w:rsid w:val="002654A7"/>
    <w:rsid w:val="00305619"/>
    <w:rsid w:val="003D1934"/>
    <w:rsid w:val="004C6B3C"/>
    <w:rsid w:val="005A0263"/>
    <w:rsid w:val="006E6A1B"/>
    <w:rsid w:val="00706873"/>
    <w:rsid w:val="00756C14"/>
    <w:rsid w:val="00796BE2"/>
    <w:rsid w:val="0081096A"/>
    <w:rsid w:val="0082085A"/>
    <w:rsid w:val="00862814"/>
    <w:rsid w:val="0095388F"/>
    <w:rsid w:val="009648F0"/>
    <w:rsid w:val="00A76581"/>
    <w:rsid w:val="00AD5362"/>
    <w:rsid w:val="00BE7150"/>
    <w:rsid w:val="00BF219A"/>
    <w:rsid w:val="00D318BE"/>
    <w:rsid w:val="00DA0A78"/>
    <w:rsid w:val="00E461EE"/>
    <w:rsid w:val="00E634EC"/>
    <w:rsid w:val="00E71519"/>
    <w:rsid w:val="00EA7B4B"/>
    <w:rsid w:val="00ED6661"/>
    <w:rsid w:val="00F53DCA"/>
    <w:rsid w:val="00FB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2814"/>
    <w:rPr>
      <w:color w:val="808080"/>
    </w:rPr>
  </w:style>
  <w:style w:type="paragraph" w:customStyle="1" w:styleId="B8BC6BFEECFD4252B33FB2516A5AC841">
    <w:name w:val="B8BC6BFEECFD4252B33FB2516A5AC841"/>
    <w:rsid w:val="00706873"/>
  </w:style>
  <w:style w:type="paragraph" w:customStyle="1" w:styleId="AE36F18CA94D46EAB26C72EA299CC23C">
    <w:name w:val="AE36F18CA94D46EAB26C72EA299CC23C"/>
    <w:rsid w:val="00706873"/>
  </w:style>
  <w:style w:type="paragraph" w:customStyle="1" w:styleId="66ACDB430EBC4E1485C55BCB8CA269B0">
    <w:name w:val="66ACDB430EBC4E1485C55BCB8CA269B0"/>
    <w:rsid w:val="008628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2A7530349004DA6AC198AB00EFC28" ma:contentTypeVersion="10" ma:contentTypeDescription="Create a new document." ma:contentTypeScope="" ma:versionID="5ef81709c3b80f2a997169f901639457">
  <xsd:schema xmlns:xsd="http://www.w3.org/2001/XMLSchema" xmlns:xs="http://www.w3.org/2001/XMLSchema" xmlns:p="http://schemas.microsoft.com/office/2006/metadata/properties" xmlns:ns2="34d8d025-8324-46b0-8d28-3d312f63255a" targetNamespace="http://schemas.microsoft.com/office/2006/metadata/properties" ma:root="true" ma:fieldsID="d515fdc922d663e699e847fd37e2ca28" ns2:_="">
    <xsd:import namespace="34d8d025-8324-46b0-8d28-3d312f632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8d025-8324-46b0-8d28-3d312f632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d8d025-8324-46b0-8d28-3d312f6325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7CB7B-2E1F-4604-B3D7-68740BD3B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8d025-8324-46b0-8d28-3d312f632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  <ds:schemaRef ds:uri="34d8d025-8324-46b0-8d28-3d312f63255a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Volunteer form</Template>
  <TotalTime>24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Henard, Calvin</dc:creator>
  <cp:keywords/>
  <dc:description/>
  <cp:lastModifiedBy>Henard, Calvin</cp:lastModifiedBy>
  <cp:revision>27</cp:revision>
  <dcterms:created xsi:type="dcterms:W3CDTF">2026-06-10T20:03:00Z</dcterms:created>
  <dcterms:modified xsi:type="dcterms:W3CDTF">2026-07-23T17:05:00Z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0x01010030F2A7530349004DA6AC198AB00EFC28</vt:lpwstr>
  </property>
  <property fmtid="{D5CDD505-2E9C-101B-9397-08002B2CF9AE}" pid="3" name="MediaServiceImageTags">
    <vt:lpwstr/>
  </property>
</Properties>
</file>